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234" w:rsidRDefault="004A4EA2" w:rsidP="00390A9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4015105</wp:posOffset>
                </wp:positionH>
                <wp:positionV relativeFrom="page">
                  <wp:posOffset>4902835</wp:posOffset>
                </wp:positionV>
                <wp:extent cx="3381375" cy="1436370"/>
                <wp:effectExtent l="0" t="0" r="0" b="11430"/>
                <wp:wrapNone/>
                <wp:docPr id="10" name="Freeform 18" descr="DecoBeer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alt="DecoBeerNeck" style="position:absolute;margin-left:316.15pt;margin-top:386.05pt;width:266.25pt;height:113.1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DecoBeer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ge">
                  <wp:posOffset>4899660</wp:posOffset>
                </wp:positionV>
                <wp:extent cx="3381375" cy="1436370"/>
                <wp:effectExtent l="0" t="0" r="0" b="11430"/>
                <wp:wrapNone/>
                <wp:docPr id="9" name="Freeform 15" descr="DecoBeer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7" alt="DecoBeerNeck" style="position:absolute;margin-left:30.3pt;margin-top:385.8pt;width:266.25pt;height:113.1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DecoBeer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4023995</wp:posOffset>
                </wp:positionH>
                <wp:positionV relativeFrom="page">
                  <wp:posOffset>288290</wp:posOffset>
                </wp:positionV>
                <wp:extent cx="3381375" cy="1436370"/>
                <wp:effectExtent l="0" t="0" r="0" b="11430"/>
                <wp:wrapNone/>
                <wp:docPr id="8" name="Freeform 12" descr="DecoBeer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8" alt="DecoBeerNeck" style="position:absolute;margin-left:316.85pt;margin-top:22.7pt;width:266.25pt;height:113.1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DecoBeer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ge">
                  <wp:posOffset>287655</wp:posOffset>
                </wp:positionV>
                <wp:extent cx="3381375" cy="1436370"/>
                <wp:effectExtent l="0" t="0" r="0" b="11430"/>
                <wp:wrapNone/>
                <wp:docPr id="7" name="Freeform 2" descr="DecoBeer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9" alt="DecoBeerNeck" style="position:absolute;margin-left:30.3pt;margin-top:22.65pt;width:266.25pt;height:113.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DecoBeer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5583555</wp:posOffset>
                </wp:positionV>
                <wp:extent cx="3314700" cy="2857500"/>
                <wp:effectExtent l="0" t="0" r="19050" b="19050"/>
                <wp:wrapNone/>
                <wp:docPr id="6" name="Rectangle 52" descr="decobe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0" alt="decobeer" style="position:absolute;margin-left:318.6pt;margin-top:439.65pt;width:261pt;height:2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" strokecolor="silver">
                <v:fill r:id="rId8" o:title="decobeer" recolor="t" rotate="t" type="frame"/>
                <v:textbox>
                  <w:txbxContent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5583555</wp:posOffset>
                </wp:positionV>
                <wp:extent cx="3314700" cy="2857500"/>
                <wp:effectExtent l="0" t="0" r="19050" b="19050"/>
                <wp:wrapNone/>
                <wp:docPr id="5" name="Rectangle 51" descr="decobe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1" alt="decobeer" style="position:absolute;margin-left:32.4pt;margin-top:439.65pt;width:261pt;height:2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" strokecolor="silver">
                <v:fill r:id="rId8" o:title="decobeer" recolor="t" rotate="t" type="frame"/>
                <v:textbox>
                  <w:txbxContent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977265</wp:posOffset>
                </wp:positionV>
                <wp:extent cx="3314700" cy="2857500"/>
                <wp:effectExtent l="0" t="0" r="19050" b="19050"/>
                <wp:wrapNone/>
                <wp:docPr id="4" name="Rectangle 50" descr="decobe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2" alt="decobeer" style="position:absolute;margin-left:318.6pt;margin-top:76.95pt;width:261pt;height:2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" strokecolor="silver">
                <v:fill r:id="rId8" o:title="decobeer" recolor="t" rotate="t" type="frame"/>
                <v:textbox>
                  <w:txbxContent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977265</wp:posOffset>
                </wp:positionV>
                <wp:extent cx="3314700" cy="2857500"/>
                <wp:effectExtent l="0" t="0" r="19050" b="19050"/>
                <wp:wrapNone/>
                <wp:docPr id="3" name="Rectangle 49" descr="decobe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</w:p>
                          <w:p w:rsidR="00AE569F" w:rsidRDefault="00AE569F" w:rsidP="00AE569F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3" alt="decobeer" style="position:absolute;margin-left:32.4pt;margin-top:76.95pt;width:261pt;height:2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" strokecolor="silver">
                <v:fill r:id="rId8" o:title="decobeer" recolor="t" rotate="t" type="frame"/>
                <v:textbox>
                  <w:txbxContent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</w:p>
                    <w:p w:rsidR="00AE569F" w:rsidRDefault="00AE569F" w:rsidP="00AE569F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-7258050</wp:posOffset>
                </wp:positionV>
                <wp:extent cx="3314700" cy="2857500"/>
                <wp:effectExtent l="9525" t="9525" r="9525" b="9525"/>
                <wp:wrapNone/>
                <wp:docPr id="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18pt;margin-top:-571.5pt;width:261pt;height:2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" filled="f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-7258050</wp:posOffset>
                </wp:positionV>
                <wp:extent cx="3314700" cy="2857500"/>
                <wp:effectExtent l="9525" t="9525" r="9525" b="9525"/>
                <wp:wrapNone/>
                <wp:docPr id="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2.25pt;margin-top:-571.5pt;width:261pt;height:2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" filled="f" strokecolor="silver"/>
            </w:pict>
          </mc:Fallback>
        </mc:AlternateContent>
      </w:r>
    </w:p>
    <w:sectPr w:rsidR="00646234" w:rsidSect="00390A93">
      <w:pgSz w:w="12240" w:h="15840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A2"/>
    <w:rsid w:val="00005643"/>
    <w:rsid w:val="00072D7E"/>
    <w:rsid w:val="000F6E35"/>
    <w:rsid w:val="001F1229"/>
    <w:rsid w:val="00390A93"/>
    <w:rsid w:val="00434DF1"/>
    <w:rsid w:val="004A4EA2"/>
    <w:rsid w:val="00646234"/>
    <w:rsid w:val="00673B84"/>
    <w:rsid w:val="00686295"/>
    <w:rsid w:val="006D64F1"/>
    <w:rsid w:val="006D7B0E"/>
    <w:rsid w:val="007269AD"/>
    <w:rsid w:val="00796D81"/>
    <w:rsid w:val="007A5C5C"/>
    <w:rsid w:val="007A6FE8"/>
    <w:rsid w:val="008051C9"/>
    <w:rsid w:val="00893AEB"/>
    <w:rsid w:val="00902B0C"/>
    <w:rsid w:val="00A03250"/>
    <w:rsid w:val="00A119F4"/>
    <w:rsid w:val="00A2636F"/>
    <w:rsid w:val="00A27C52"/>
    <w:rsid w:val="00A4628E"/>
    <w:rsid w:val="00A57A75"/>
    <w:rsid w:val="00AE1CBE"/>
    <w:rsid w:val="00AE569F"/>
    <w:rsid w:val="00B73755"/>
    <w:rsid w:val="00BB22E4"/>
    <w:rsid w:val="00BC45BC"/>
    <w:rsid w:val="00CA0334"/>
    <w:rsid w:val="00CF7264"/>
    <w:rsid w:val="00D95088"/>
    <w:rsid w:val="00DC6995"/>
    <w:rsid w:val="00E21ADD"/>
    <w:rsid w:val="00E573A7"/>
    <w:rsid w:val="00EA29A7"/>
    <w:rsid w:val="00FD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GZ\Downloads\NEATO_Beer_Bottle_DecoBeer_Label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NEATO_Beer_Bottle_DecoBeer_Labels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NEATO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DUGZ</dc:creator>
  <cp:lastModifiedBy>DUGZ</cp:lastModifiedBy>
  <cp:revision>2</cp:revision>
  <cp:lastPrinted>2007-03-14T01:35:00Z</cp:lastPrinted>
  <dcterms:created xsi:type="dcterms:W3CDTF">2018-01-17T14:43:00Z</dcterms:created>
  <dcterms:modified xsi:type="dcterms:W3CDTF">2018-01-18T14:21:00Z</dcterms:modified>
</cp:coreProperties>
</file>