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beyline" w:hAnsi="Abbeyline"/>
              </w:rPr>
            </w:pPr>
            <w:r w:rsidRPr="002232F8">
              <w:rPr>
                <w:rFonts w:ascii="Abbeyline" w:hAnsi="Abbeyline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i w:val="0"/>
              </w:rPr>
            </w:pPr>
            <w:r w:rsidRPr="002232F8">
              <w:rPr>
                <w:i w:val="0"/>
              </w:rPr>
              <w:t>[</w:t>
            </w:r>
            <w:r>
              <w:rPr>
                <w:i w:val="0"/>
              </w:rPr>
              <w:t>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Default="002232F8">
            <w:pPr>
              <w:pStyle w:val="Name"/>
            </w:pPr>
            <w: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dobe Heiti Std R" w:eastAsia="Adobe Heiti Std R" w:hAnsi="Adobe Heiti Std R"/>
              </w:rPr>
            </w:pPr>
            <w:r w:rsidRPr="002232F8">
              <w:rPr>
                <w:rFonts w:ascii="Adobe Heiti Std R" w:eastAsia="Adobe Heiti Std R" w:hAnsi="Adobe Heiti Std R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Default="002232F8">
            <w:pPr>
              <w:pStyle w:val="Title"/>
            </w:pPr>
            <w: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dobe Caslon Pro" w:hAnsi="Adobe Caslon Pro"/>
              </w:rPr>
            </w:pPr>
            <w:r w:rsidRPr="002232F8">
              <w:rPr>
                <w:rFonts w:ascii="Adobe Caslon Pro" w:hAnsi="Adobe Caslon Pro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Tahoma" w:hAnsi="Tahoma" w:cs="Tahoma"/>
              </w:rPr>
            </w:pPr>
            <w:r w:rsidRPr="002232F8">
              <w:rPr>
                <w:rFonts w:ascii="Tahoma" w:hAnsi="Tahoma" w:cs="Tahoma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bookmarkStart w:id="0" w:name="_GoBack"/>
        <w:bookmarkEnd w:id="0"/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Tahoma" w:hAnsi="Tahoma" w:cs="Tahoma"/>
              </w:rPr>
            </w:pPr>
            <w:r w:rsidRPr="002232F8">
              <w:rPr>
                <w:rFonts w:ascii="Tahoma" w:hAnsi="Tahoma" w:cs="Tahoma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cadian™" w:hAnsi="Acadian™"/>
              </w:rPr>
            </w:pPr>
            <w:r w:rsidRPr="002232F8">
              <w:rPr>
                <w:rFonts w:ascii="Acadian™" w:hAnsi="Acadian™"/>
                <w:sz w:val="78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dverGothicCTT" w:hAnsi="AdverGothicCTT"/>
              </w:rPr>
            </w:pPr>
            <w:r w:rsidRPr="002232F8">
              <w:rPr>
                <w:rFonts w:ascii="AdverGothicCTT" w:hAnsi="AdverGothicCT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cadian™" w:hAnsi="Acadian™"/>
              </w:rPr>
            </w:pPr>
            <w:r w:rsidRPr="002232F8">
              <w:rPr>
                <w:rFonts w:ascii="Acadian™" w:hAnsi="Acadian™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dverGothicCTT" w:hAnsi="AdverGothicCTT"/>
              </w:rPr>
            </w:pPr>
            <w:r w:rsidRPr="002232F8">
              <w:rPr>
                <w:rFonts w:ascii="AdverGothicCTT" w:hAnsi="AdverGothicCT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laricSSK" w:hAnsi="AlaricSSK"/>
              </w:rPr>
            </w:pPr>
            <w:r w:rsidRPr="002232F8">
              <w:rPr>
                <w:rFonts w:ascii="AlaricSSK" w:hAnsi="AlaricSSK"/>
                <w:sz w:val="82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xaxax" w:hAnsi="Axaxax"/>
              </w:rPr>
            </w:pPr>
            <w:r w:rsidRPr="002232F8">
              <w:rPr>
                <w:rFonts w:ascii="Axaxax" w:hAnsi="Axaxax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laricSSK" w:hAnsi="AlaricSSK"/>
              </w:rPr>
            </w:pPr>
            <w:r w:rsidRPr="002232F8">
              <w:rPr>
                <w:rFonts w:ascii="AlaricSSK" w:hAnsi="AlaricSSK"/>
                <w:sz w:val="24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xaxax" w:hAnsi="Axaxax"/>
              </w:rPr>
            </w:pPr>
            <w:r w:rsidRPr="002232F8">
              <w:rPr>
                <w:rFonts w:ascii="Axaxax" w:hAnsi="Axaxax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</w:tbl>
    <w:p w:rsidR="00B449CD" w:rsidRDefault="002232F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Group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ounded Rectangle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ounded Rectangle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ounded Rectangle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Rounded Rectangle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ounded Rectangle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ounded Rectangle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Freeform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ounded Rectangle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Rounded Rectangle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oup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Group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Rounded Rectangle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oup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Rounded Rectangle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2506E" id="Group 4" o:spid="_x0000_s1026" alt="Place card backing graphics of fireworks and abstract design on solid color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coordsize="61912,8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">
                <v:group id="Group 79" o:spid="_x0000_s1027" style="position:absolute;left:190;top:18764;width:29712;height:16002" coordsize="2971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" o:spid="_x0000_s1028" style="position:absolute;width:29711;height:16002;visibility:visible;mso-wrap-style:square;v-text-anchor:top" coordsize="93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Rounded Rectangle 7" o:spid="_x0000_s1029" style="position:absolute;left:2760;top:2070;width:24187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" fillcolor="white [3212]" stroked="f" strokeweight="1pt">
                    <v:stroke joinstyle="miter"/>
                  </v:roundrect>
                </v:group>
                <v:group id="Group 80" o:spid="_x0000_s1030" style="position:absolute;left:32194;top:18764;width:29712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9" o:spid="_x0000_s1031" style="position:absolute;width:29716;height:16002;visibility:visible;mso-wrap-style:square;v-text-anchor:top" coordsize="93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Rounded Rectangle 12" o:spid="_x0000_s1032" style="position:absolute;left:2760;top:2156;width:24192;height:11856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" fillcolor="white [3212]" stroked="f" strokeweight="1pt">
                    <v:stroke joinstyle="miter"/>
                  </v:roundrect>
                </v:group>
                <v:group id="Group 86" o:spid="_x0000_s1033" style="position:absolute;left:190;top:37147;width:61716;height:16002" coordsize="61715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81" o:spid="_x0000_s1034" style="position:absolute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Freeform 13" o:spid="_x0000_s1035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7" o:spid="_x0000_s1036" style="position:absolute;left:2760;top:2070;width:24192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" fillcolor="white [3212]" stroked="f" strokeweight="1pt">
                      <v:stroke joinstyle="miter"/>
                    </v:roundrect>
                  </v:group>
                  <v:group id="Group 84" o:spid="_x0000_s1037" style="position:absolute;left:32004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Freeform 13" o:spid="_x0000_s1038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8" o:spid="_x0000_s1039" style="position:absolute;left:2760;top:2070;width:24192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" fillcolor="white [3212]" stroked="f" strokeweight="1pt">
                      <v:stroke joinstyle="miter"/>
                    </v:roundrect>
                  </v:group>
                </v:group>
                <v:group id="Group 77" o:spid="_x0000_s1040" style="position:absolute;left:32194;width:29718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3" o:spid="_x0000_s1041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6" o:spid="_x0000_s1042" style="position:absolute;left:2760;top:2070;width:24187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" fillcolor="white [3212]" stroked="f" strokeweight="1pt">
                    <v:stroke joinstyle="miter"/>
                  </v:roundrect>
                </v:group>
                <v:group id="Group 78" o:spid="_x0000_s1043" style="position:absolute;width:29718;height:16002" coordsize="2971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3" o:spid="_x0000_s1044" style="position:absolute;width:29711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5" o:spid="_x0000_s1045" style="position:absolute;left:2760;top:2070;width:24187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" fillcolor="white [3212]" stroked="f" strokeweight="1pt">
                    <v:stroke joinstyle="miter"/>
                  </v:roundrect>
                </v:group>
                <v:group id="Group 87" o:spid="_x0000_s1046" style="position:absolute;left:190;top:55435;width:61716;height:16002" coordsize="61715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88" o:spid="_x0000_s1047" style="position:absolute;width:29711;height:16002" coordsize="2971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 id="Freeform 89" o:spid="_x0000_s1048" style="position:absolute;width:29711;height:16002;visibility:visible;mso-wrap-style:square;v-text-anchor:top" coordsize="93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Rounded Rectangle 90" o:spid="_x0000_s1049" style="position:absolute;left:2760;top:2070;width:24187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" fillcolor="white [3212]" stroked="f" strokeweight="1pt">
                      <v:stroke joinstyle="miter"/>
                    </v:roundrect>
                  </v:group>
                  <v:group id="Group 91" o:spid="_x0000_s1050" style="position:absolute;left:32004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9" o:spid="_x0000_s1051" style="position:absolute;width:29716;height:16002;visibility:visible;mso-wrap-style:square;v-text-anchor:top" coordsize="93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Rounded Rectangle 93" o:spid="_x0000_s1052" style="position:absolute;left:2760;top:2156;width:24192;height:11856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" fillcolor="white [3212]" stroked="f" strokeweight="1pt">
                      <v:stroke joinstyle="miter"/>
                    </v:roundrect>
                  </v:group>
                </v:group>
                <v:group id="Group 94" o:spid="_x0000_s1053" style="position:absolute;left:190;top:73723;width:61716;height:16002" coordsize="61715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Group 95" o:spid="_x0000_s1054" style="position:absolute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shape id="Freeform 13" o:spid="_x0000_s1055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97" o:spid="_x0000_s1056" style="position:absolute;left:2760;top:2070;width:24192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" fillcolor="white [3212]" stroked="f" strokeweight="1pt">
                      <v:stroke joinstyle="miter"/>
                    </v:roundrect>
                  </v:group>
                  <v:group id="Group 98" o:spid="_x0000_s1057" style="position:absolute;left:32004;width:29711;height:16002" coordsize="29716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13" o:spid="_x0000_s1058" style="position:absolute;width:29716;height:16002;visibility:visible;mso-wrap-style:square;v-text-anchor:top" coordsize="93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00" o:spid="_x0000_s1059" style="position:absolute;left:2760;top:2070;width:24192;height:11855;visibility:visible;mso-wrap-style:square;v-text-anchor:middle" arcsize="7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" fillcolor="white [3212]" stroked="f" strokeweight="1pt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B449CD" w:rsidSect="00CC467C">
      <w:pgSz w:w="12240" w:h="15840" w:code="1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beylin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ian™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dverGothicCT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aricSSK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xaxax">
    <w:panose1 w:val="020B0603050302020204"/>
    <w:charset w:val="00"/>
    <w:family w:val="swiss"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F8"/>
    <w:rsid w:val="002232F8"/>
    <w:rsid w:val="00B449CD"/>
    <w:rsid w:val="00CC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4F8B6F-8491-409A-94BF-D7CA3B1B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me">
    <w:name w:val="Name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New%20Year's%20party%20place%20cards%20(10%20per%20page,%20works%20with%20Avery%205371).dotx" TargetMode="External"/></Relationship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A1063E-59B4-4BCA-90DB-F657775CD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Year's party place cards (10 per page, works with Avery 5371).dotx</Template>
  <TotalTime>10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2017-07-27T11:40:00Z</dcterms:created>
  <dcterms:modified xsi:type="dcterms:W3CDTF">2017-07-30T08:53:00Z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TC034583529991</vt:lpwstr>
  </property>
</Properties>
</file>