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trPr>
                <w:trHeight w:val="7920"/>
              </w:trPr>
              <w:tc>
                <w:tcPr>
                  <w:tcW w:w="5000" w:type="pct"/>
                </w:tcPr>
                <w:p w:rsidR="009D2335" w:rsidRDefault="0057522A">
                  <w:pPr>
                    <w:pStyle w:val="Heading2"/>
                    <w:spacing w:before="0"/>
                  </w:pPr>
                  <w:bookmarkStart w:id="0" w:name="_Toc347752181"/>
                  <w:bookmarkStart w:id="1" w:name="_GoBack"/>
                  <w:bookmarkEnd w:id="1"/>
                  <w:r>
                    <w:t>Who we are</w:t>
                  </w:r>
                  <w:bookmarkEnd w:id="0"/>
                </w:p>
                <w:p w:rsidR="009D2335" w:rsidRDefault="0057522A">
                  <w:r>
                    <w:t>Don’t be shy! Let them know how great you are. This is the back cover of your booklet, so it’s one of the first and last things the recipient sees.</w:t>
                  </w:r>
                </w:p>
                <w:p w:rsidR="009D2335" w:rsidRDefault="0057522A">
                  <w:r>
                    <w:t>It’s a great place for your ‘elevator pitch.’ If you only had a few seconds to pitch your products or services to someone, what would you say?</w:t>
                  </w:r>
                </w:p>
                <w:p w:rsidR="009D2335" w:rsidRDefault="0057522A">
                  <w:pPr>
                    <w:pStyle w:val="ListBullet"/>
                  </w:pPr>
                  <w:r>
                    <w:t>Consider including a couple of key takeaways on this back cover…</w:t>
                  </w:r>
                </w:p>
                <w:p w:rsidR="009D2335" w:rsidRDefault="0057522A">
                  <w:pPr>
                    <w:pStyle w:val="ListBullet"/>
                  </w:pPr>
                  <w:r>
                    <w:t>Just remember that this is marketing—if you want to grab their attention, keep it brief, friendly, and readable.</w:t>
                  </w:r>
                </w:p>
                <w:p w:rsidR="009D2335" w:rsidRDefault="0057522A">
                  <w:pPr>
                    <w:pStyle w:val="Heading2"/>
                  </w:pPr>
                  <w:bookmarkStart w:id="2" w:name="_Toc347752182"/>
                  <w:r>
                    <w:t>Contact Us</w:t>
                  </w:r>
                  <w:bookmarkEnd w:id="2"/>
                </w:p>
                <w:p w:rsidR="009D2335" w:rsidRDefault="000F33FF">
                  <w:sdt>
                    <w:sdtPr>
                      <w:id w:val="589427660"/>
                      <w:placeholder>
                        <w:docPart w:val="B64CFB69A6DC4C59A8EA0E66FF00661F"/>
                      </w:placeholder>
                      <w:temporary/>
                      <w:showingPlcHdr/>
                      <w:text/>
                    </w:sdtPr>
                    <w:sdtEndPr/>
                    <w:sdtContent>
                      <w:r w:rsidR="0057522A">
                        <w:t>If you have a physical location, provide brief directional information, such as highways or landmarks:</w:t>
                      </w:r>
                    </w:sdtContent>
                  </w:sdt>
                </w:p>
                <w:sdt>
                  <w:sdtPr>
                    <w:alias w:val="Company Address"/>
                    <w:tag w:val=""/>
                    <w:id w:val="-1057700626"/>
                    <w:placeholder>
                      <w:docPart w:val="7618E78200AB46AB918768BC7F20BF84"/>
                    </w:placeholder>
                    <w:showingPlcHdr/>
                    <w:dataBinding w:prefixMappings="xmlns:ns0='http://schemas.microsoft.com/office/2006/coverPageProps' " w:xpath="/ns0:CoverPageProperties[1]/ns0:CompanyAddress[1]" w:storeItemID="{55AF091B-3C7A-41E3-B477-F2FDAA23CFDA}"/>
                    <w:text w:multiLine="1"/>
                  </w:sdtPr>
                  <w:sdtEndPr/>
                  <w:sdtContent>
                    <w:p w:rsidR="009D2335" w:rsidRDefault="0057522A">
                      <w:r>
                        <w:t>[Street Address]</w:t>
                      </w:r>
                      <w:r>
                        <w:br/>
                        <w:t>[City, ST  ZIP Code]</w:t>
                      </w:r>
                    </w:p>
                  </w:sdtContent>
                </w:sdt>
                <w:p w:rsidR="009D2335" w:rsidRDefault="0057522A">
                  <w:pPr>
                    <w:pStyle w:val="ContactInfo"/>
                  </w:pPr>
                  <w:r>
                    <w:t xml:space="preserve">Phone: </w:t>
                  </w:r>
                  <w:sdt>
                    <w:sdtPr>
                      <w:id w:val="-590703121"/>
                      <w:placeholder>
                        <w:docPart w:val="2C8FC530D8A6444AAF0B941DC6356136"/>
                      </w:placeholder>
                      <w:temporary/>
                      <w:showingPlcHdr/>
                      <w:text/>
                    </w:sdtPr>
                    <w:sdtEndPr/>
                    <w:sdtContent>
                      <w:r>
                        <w:t>[Telephone]</w:t>
                      </w:r>
                    </w:sdtContent>
                  </w:sdt>
                </w:p>
                <w:p w:rsidR="009D2335" w:rsidRDefault="0057522A">
                  <w:pPr>
                    <w:pStyle w:val="ContactInfo"/>
                  </w:pPr>
                  <w:r>
                    <w:t xml:space="preserve">Email: </w:t>
                  </w:r>
                  <w:sdt>
                    <w:sdtPr>
                      <w:id w:val="1136759471"/>
                      <w:placeholder>
                        <w:docPart w:val="DA4F05EC37DA4EE28530882B39C4C30C"/>
                      </w:placeholder>
                      <w:temporary/>
                      <w:showingPlcHdr/>
                      <w:text/>
                    </w:sdtPr>
                    <w:sdtEndPr/>
                    <w:sdtContent>
                      <w:r>
                        <w:t>[Email address]</w:t>
                      </w:r>
                    </w:sdtContent>
                  </w:sdt>
                </w:p>
                <w:p w:rsidR="009D2335" w:rsidRDefault="0057522A">
                  <w:pPr>
                    <w:pStyle w:val="ContactInfo"/>
                  </w:pPr>
                  <w:r>
                    <w:t xml:space="preserve">Web: </w:t>
                  </w:r>
                  <w:sdt>
                    <w:sdtPr>
                      <w:id w:val="-1874445338"/>
                      <w:placeholder>
                        <w:docPart w:val="CBEDAB4454364BC1AC5137E52DBA3574"/>
                      </w:placeholder>
                      <w:temporary/>
                      <w:showingPlcHdr/>
                      <w:text/>
                    </w:sdtPr>
                    <w:sdtEndPr/>
                    <w:sdtContent>
                      <w:r>
                        <w:t>[Web address]</w:t>
                      </w:r>
                    </w:sdtContent>
                  </w:sdt>
                </w:p>
              </w:tc>
            </w:tr>
            <w:tr w:rsidR="009D2335">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tc>
                      <w:tcPr>
                        <w:tcW w:w="1530" w:type="dxa"/>
                        <w:vAlign w:val="bottom"/>
                      </w:tcPr>
                      <w:p w:rsidR="009D2335" w:rsidRDefault="0057522A">
                        <w:pPr>
                          <w:pStyle w:val="NoSpacing"/>
                        </w:pPr>
                        <w:r>
                          <w:rPr>
                            <w:noProof/>
                            <w:lang w:eastAsia="en-US"/>
                          </w:rPr>
                          <w:drawing>
                            <wp:inline distT="0" distB="0" distL="0" distR="0" wp14:anchorId="4B9B2A4D" wp14:editId="1AB2AF41">
                              <wp:extent cx="853439" cy="411480"/>
                              <wp:effectExtent l="0" t="0" r="4445" b="7620"/>
                              <wp:docPr id="2" name="Picture 2" descr="Placehol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1">
                                        <a:extLst>
                                          <a:ext uri="{28A0092B-C50C-407E-A947-70E740481C1C}">
                                            <a14:useLocalDpi xmlns:a14="http://schemas.microsoft.com/office/drawing/2010/main" val="0"/>
                                          </a:ext>
                                        </a:extLst>
                                      </a:blip>
                                      <a:stretch>
                                        <a:fillRect/>
                                      </a:stretch>
                                    </pic:blipFill>
                                    <pic:spPr>
                                      <a:xfrm>
                                        <a:off x="0" y="0"/>
                                        <a:ext cx="853439" cy="411480"/>
                                      </a:xfrm>
                                      <a:prstGeom prst="rect">
                                        <a:avLst/>
                                      </a:prstGeom>
                                    </pic:spPr>
                                  </pic:pic>
                                </a:graphicData>
                              </a:graphic>
                            </wp:inline>
                          </w:drawing>
                        </w:r>
                      </w:p>
                    </w:tc>
                    <w:tc>
                      <w:tcPr>
                        <w:tcW w:w="4816" w:type="dxa"/>
                        <w:vAlign w:val="bottom"/>
                      </w:tcPr>
                      <w:p w:rsidR="009D2335" w:rsidRDefault="000F33FF">
                        <w:pPr>
                          <w:pStyle w:val="Heading4"/>
                        </w:pPr>
                        <w:sdt>
                          <w:sdtPr>
                            <w:alias w:val="Company Name"/>
                            <w:tag w:val=""/>
                            <w:id w:val="-352183792"/>
                            <w:placeholder>
                              <w:docPart w:val="12AAD25441FF4ED19B703393A16FB97A"/>
                            </w:placeholder>
                            <w:showingPlcHdr/>
                            <w:dataBinding w:prefixMappings="xmlns:ns0='http://schemas.openxmlformats.org/officeDocument/2006/extended-properties' " w:xpath="/ns0:Properties[1]/ns0:Company[1]" w:storeItemID="{6668398D-A668-4E3E-A5EB-62B293D839F1}"/>
                            <w:text/>
                          </w:sdtPr>
                          <w:sdtEndPr/>
                          <w:sdtContent>
                            <w:r w:rsidR="0057522A">
                              <w:t>[Company Name]</w:t>
                            </w:r>
                          </w:sdtContent>
                        </w:sdt>
                      </w:p>
                      <w:sdt>
                        <w:sdtPr>
                          <w:alias w:val="Company Address"/>
                          <w:tag w:val=""/>
                          <w:id w:val="758407760"/>
                          <w:placeholder>
                            <w:docPart w:val="7618E78200AB46AB918768BC7F20BF84"/>
                          </w:placeholder>
                          <w:showingPlcHdr/>
                          <w:dataBinding w:prefixMappings="xmlns:ns0='http://schemas.microsoft.com/office/2006/coverPageProps' " w:xpath="/ns0:CoverPageProperties[1]/ns0:CompanyAddress[1]" w:storeItemID="{55AF091B-3C7A-41E3-B477-F2FDAA23CFDA}"/>
                          <w:text w:multiLine="1"/>
                        </w:sdtPr>
                        <w:sdtEndPr/>
                        <w:sdtContent>
                          <w:p w:rsidR="009D2335" w:rsidRDefault="0057522A">
                            <w:pPr>
                              <w:pStyle w:val="NoSpacing"/>
                            </w:pPr>
                            <w:r>
                              <w:t>[Street Address]</w:t>
                            </w:r>
                            <w:r>
                              <w:br/>
                              <w:t>[City, ST  ZIP Code]</w:t>
                            </w:r>
                          </w:p>
                        </w:sdtContent>
                      </w:sdt>
                    </w:tc>
                  </w:tr>
                </w:tbl>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9D2335">
              <w:trPr>
                <w:trHeight w:val="4363"/>
              </w:trPr>
              <w:sdt>
                <w:sdtPr>
                  <w:id w:val="1593662995"/>
                  <w:placeholder>
                    <w:docPart w:val="6D15821539744FCB8B2536FA13272E12"/>
                  </w:placeholder>
                  <w:temporary/>
                  <w:showingPlcHdr/>
                  <w:text/>
                </w:sdtPr>
                <w:sdtEndPr/>
                <w:sdtContent>
                  <w:tc>
                    <w:tcPr>
                      <w:tcW w:w="5000" w:type="pct"/>
                      <w:vAlign w:val="bottom"/>
                    </w:tcPr>
                    <w:p w:rsidR="009D2335" w:rsidRDefault="0057522A">
                      <w:pPr>
                        <w:pStyle w:val="Title"/>
                      </w:pPr>
                      <w:r>
                        <w:t>[Title of Your Brochure or Booklet]</w:t>
                      </w:r>
                    </w:p>
                  </w:tc>
                </w:sdtContent>
              </w:sdt>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57"/>
                  </w:tblGrid>
                  <w:tr w:rsidR="009D2335">
                    <w:tc>
                      <w:tcPr>
                        <w:tcW w:w="0" w:type="auto"/>
                      </w:tcPr>
                      <w:p w:rsidR="009D2335" w:rsidRDefault="0057522A">
                        <w:pPr>
                          <w:pStyle w:val="Photo"/>
                        </w:pPr>
                        <w:r>
                          <w:rPr>
                            <w:lang w:eastAsia="en-US"/>
                          </w:rPr>
                          <w:drawing>
                            <wp:inline distT="0" distB="0" distL="0" distR="0" wp14:anchorId="53FA1DF0" wp14:editId="3D5B6B69">
                              <wp:extent cx="3765654" cy="2409190"/>
                              <wp:effectExtent l="0" t="0" r="6350" b="0"/>
                              <wp:docPr id="1" name="Picture 1" descr="Photo of a eggs being whisked in a bowl, with partial visibility of chef's hand and other ingredients on th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2" cstate="print">
                                        <a:extLst>
                                          <a:ext uri="{28A0092B-C50C-407E-A947-70E740481C1C}">
                                            <a14:useLocalDpi xmlns:a14="http://schemas.microsoft.com/office/drawing/2010/main" val="0"/>
                                          </a:ext>
                                        </a:extLst>
                                      </a:blip>
                                      <a:srcRect l="709" t="52020" r="5765" b="6397"/>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NoSpacing"/>
                    <w:jc w:val="center"/>
                  </w:pPr>
                </w:p>
              </w:tc>
            </w:tr>
            <w:tr w:rsidR="009D2335">
              <w:trPr>
                <w:trHeight w:val="1800"/>
              </w:trPr>
              <w:tc>
                <w:tcPr>
                  <w:tcW w:w="5000" w:type="pct"/>
                </w:tcPr>
                <w:p w:rsidR="009D2335" w:rsidRDefault="000F33FF">
                  <w:pPr>
                    <w:pStyle w:val="Organization"/>
                  </w:pPr>
                  <w:sdt>
                    <w:sdtPr>
                      <w:alias w:val="Company Name"/>
                      <w:tag w:val=""/>
                      <w:id w:val="703292134"/>
                      <w:placeholder>
                        <w:docPart w:val="12AAD25441FF4ED19B703393A16FB97A"/>
                      </w:placeholder>
                      <w:showingPlcHdr/>
                      <w:dataBinding w:prefixMappings="xmlns:ns0='http://schemas.openxmlformats.org/officeDocument/2006/extended-properties' " w:xpath="/ns0:Properties[1]/ns0:Company[1]" w:storeItemID="{6668398D-A668-4E3E-A5EB-62B293D839F1}"/>
                      <w:text/>
                    </w:sdtPr>
                    <w:sdtEndPr/>
                    <w:sdtContent>
                      <w:r w:rsidR="0057522A">
                        <w:t>[Company Name]</w:t>
                      </w:r>
                    </w:sdtContent>
                  </w:sdt>
                </w:p>
                <w:sdt>
                  <w:sdtPr>
                    <w:id w:val="-1219047643"/>
                    <w:placeholder>
                      <w:docPart w:val="AEAB56795FE34469B69833B678708D62"/>
                    </w:placeholder>
                    <w:temporary/>
                    <w:showingPlcHdr/>
                    <w:text/>
                  </w:sdtPr>
                  <w:sdtEndPr/>
                  <w:sdtContent>
                    <w:p w:rsidR="009D2335" w:rsidRDefault="0057522A">
                      <w:pPr>
                        <w:pStyle w:val="Subtitle"/>
                      </w:pPr>
                      <w:r>
                        <w:t>[Subtitle]</w:t>
                      </w:r>
                    </w:p>
                  </w:sdtContent>
                </w:sdt>
              </w:tc>
            </w:tr>
          </w:tbl>
          <w:p w:rsidR="009D2335" w:rsidRDefault="009D2335">
            <w:pPr>
              <w:pStyle w:val="NoSpacing"/>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TOCHeading"/>
            </w:pPr>
            <w:r>
              <w:lastRenderedPageBreak/>
              <w:t>Table of Contents</w:t>
            </w:r>
          </w:p>
          <w:p w:rsidR="009D2335" w:rsidRDefault="0057522A">
            <w:pPr>
              <w:pStyle w:val="TOC1"/>
              <w:rPr>
                <w:rStyle w:val="TOCNumbers"/>
              </w:rPr>
            </w:pPr>
            <w:r>
              <w:t>Overview of Programs</w:t>
            </w:r>
            <w:r>
              <w:tab/>
            </w:r>
            <w:r>
              <w:rPr>
                <w:rStyle w:val="TOCNumbers"/>
              </w:rPr>
              <w:t>1</w:t>
            </w:r>
          </w:p>
          <w:p w:rsidR="009D2335" w:rsidRDefault="0057522A">
            <w:pPr>
              <w:pStyle w:val="TOC1"/>
            </w:pPr>
            <w:r>
              <w:t>Getting Started</w:t>
            </w:r>
            <w:r>
              <w:tab/>
            </w:r>
            <w:r>
              <w:rPr>
                <w:rStyle w:val="TOCNumbers"/>
              </w:rPr>
              <w:t>2</w:t>
            </w:r>
          </w:p>
          <w:p w:rsidR="009D2335" w:rsidRDefault="0057522A">
            <w:pPr>
              <w:pStyle w:val="TOC2"/>
            </w:pPr>
            <w:r>
              <w:t>What to Include</w:t>
            </w:r>
            <w:r>
              <w:tab/>
            </w:r>
            <w:r>
              <w:rPr>
                <w:rStyle w:val="TOCNumbers"/>
              </w:rPr>
              <w:t>2</w:t>
            </w:r>
          </w:p>
          <w:p w:rsidR="009D2335" w:rsidRDefault="0057522A">
            <w:pPr>
              <w:pStyle w:val="TOC2"/>
            </w:pPr>
            <w:r>
              <w:t>Focus on What You Do Best</w:t>
            </w:r>
            <w:r>
              <w:tab/>
            </w:r>
            <w:r>
              <w:rPr>
                <w:rStyle w:val="TOCNumbers"/>
              </w:rPr>
              <w:t>2</w:t>
            </w:r>
          </w:p>
          <w:p w:rsidR="009D2335" w:rsidRDefault="0057522A">
            <w:pPr>
              <w:pStyle w:val="TOC1"/>
            </w:pPr>
            <w:r>
              <w:t>Don’t Forget the Mission</w:t>
            </w:r>
            <w:r>
              <w:tab/>
            </w:r>
            <w:r>
              <w:rPr>
                <w:rStyle w:val="TOCNumbers"/>
              </w:rPr>
              <w:t>3</w:t>
            </w:r>
          </w:p>
          <w:p w:rsidR="009D2335" w:rsidRDefault="0057522A">
            <w:pPr>
              <w:pStyle w:val="TOC1"/>
              <w:rPr>
                <w:rStyle w:val="TOCNumbers"/>
              </w:rPr>
            </w:pPr>
            <w:r>
              <w:t>Make It Your Own</w:t>
            </w:r>
            <w:r>
              <w:tab/>
            </w:r>
            <w:r>
              <w:rPr>
                <w:rStyle w:val="TOCNumbers"/>
              </w:rPr>
              <w:t>4</w:t>
            </w:r>
          </w:p>
          <w:p w:rsidR="009D2335" w:rsidRDefault="0057522A">
            <w:pPr>
              <w:pStyle w:val="TOC2"/>
            </w:pPr>
            <w:r>
              <w:t>Customize in Almost No Time</w:t>
            </w:r>
            <w:r>
              <w:tab/>
            </w:r>
            <w:r>
              <w:rPr>
                <w:rStyle w:val="TOCNumbers"/>
              </w:rPr>
              <w:t>4</w:t>
            </w:r>
          </w:p>
          <w:p w:rsidR="009D2335" w:rsidRDefault="0057522A">
            <w:pPr>
              <w:pStyle w:val="TOC2"/>
              <w:rPr>
                <w:rStyle w:val="TOCNumbers"/>
              </w:rPr>
            </w:pPr>
            <w:r>
              <w:t>Make It Picture Perfect</w:t>
            </w:r>
            <w:r>
              <w:tab/>
            </w:r>
            <w:r>
              <w:rPr>
                <w:rStyle w:val="TOCNumbers"/>
              </w:rPr>
              <w:t>4</w:t>
            </w:r>
          </w:p>
          <w:p w:rsidR="009D2335" w:rsidRDefault="0057522A">
            <w:pPr>
              <w:pStyle w:val="TOC1"/>
            </w:pPr>
            <w:r>
              <w:t>Our Products and Services</w:t>
            </w:r>
            <w:r>
              <w:tab/>
            </w:r>
            <w:r>
              <w:rPr>
                <w:rStyle w:val="TOCNumbers"/>
              </w:rPr>
              <w:t>5</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pPr>
              <w:pStyle w:val="Heading1"/>
            </w:pPr>
            <w:r>
              <w:t>Our Products &amp; Services</w:t>
            </w:r>
          </w:p>
          <w:sdt>
            <w:sdtPr>
              <w:id w:val="-775400420"/>
              <w:placeholder>
                <w:docPart w:val="B835901933C84A8BA7FECC8D9C0CC5A9"/>
              </w:placeholder>
              <w:temporary/>
              <w:showingPlcHdr/>
              <w:text/>
            </w:sdtPr>
            <w:sdtEndPr/>
            <w:sdtContent>
              <w:p w:rsidR="009D2335" w:rsidRDefault="0057522A">
                <w:pPr>
                  <w:pStyle w:val="Heading2"/>
                </w:pPr>
                <w:r>
                  <w:t>Product or Service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77347235" wp14:editId="320E5E01">
                              <wp:extent cx="1135011" cy="1143000"/>
                              <wp:effectExtent l="0" t="0" r="8255" b="0"/>
                              <wp:docPr id="9" name="Picture 9"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D2335" w:rsidRDefault="009D2335">
                  <w:pPr>
                    <w:pStyle w:val="NoSpacing"/>
                  </w:pPr>
                </w:p>
              </w:tc>
              <w:sdt>
                <w:sdtPr>
                  <w:id w:val="-182901817"/>
                  <w:placeholder>
                    <w:docPart w:val="0FD91F248C234D1F840766F0073B1E6C"/>
                  </w:placeholder>
                  <w:temporary/>
                  <w:showingPlcHdr/>
                </w:sdtPr>
                <w:sdtEndPr/>
                <w:sdtContent>
                  <w:tc>
                    <w:tcPr>
                      <w:tcW w:w="4032" w:type="dxa"/>
                    </w:tcPr>
                    <w:p w:rsidR="009D2335" w:rsidRDefault="0057522A">
                      <w:r>
                        <w:t xml:space="preserve">Wondering why the page number on this page is 5? This is the inside back cover. </w:t>
                      </w:r>
                    </w:p>
                    <w:p w:rsidR="009D2335" w:rsidRDefault="0057522A">
                      <w:r>
                        <w:t>This booklet is setup to make it easy to print a two-sided, eight-page booklet. The tips on this page will help you get that done.</w:t>
                      </w:r>
                    </w:p>
                  </w:tc>
                </w:sdtContent>
              </w:sdt>
            </w:tr>
          </w:tbl>
          <w:sdt>
            <w:sdtPr>
              <w:id w:val="-212281854"/>
              <w:placeholder>
                <w:docPart w:val="B960015F51654C209A7D36E6C0CBA010"/>
              </w:placeholder>
              <w:temporary/>
              <w:showingPlcHdr/>
              <w:text/>
            </w:sdtPr>
            <w:sdtEndPr/>
            <w:sdtContent>
              <w:p w:rsidR="009D2335" w:rsidRDefault="0057522A">
                <w:pPr>
                  <w:pStyle w:val="Heading2"/>
                </w:pPr>
                <w:r>
                  <w:t>Product or Service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6C3924DA" wp14:editId="6747ACE3">
                              <wp:extent cx="1133475" cy="1142365"/>
                              <wp:effectExtent l="0" t="0" r="9525" b="635"/>
                              <wp:docPr id="10" name="Picture 10"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572110668"/>
                  <w:placeholder>
                    <w:docPart w:val="576191B3554640DD96BC76E731060820"/>
                  </w:placeholder>
                  <w:temporary/>
                  <w:showingPlcHdr/>
                </w:sdtPr>
                <w:sdtEndPr/>
                <w:sdtContent>
                  <w:tc>
                    <w:tcPr>
                      <w:tcW w:w="4032" w:type="dxa"/>
                    </w:tcPr>
                    <w:p w:rsidR="009D2335" w:rsidRDefault="0057522A">
                      <w:r>
                        <w:t>The bottom of inside pages is setup for you to manually add page numbers, so it’s easy to adjust numbering for your printing preferences. The table of contents at left is also setup for manual editing, so you can easily update page numbers.</w:t>
                      </w:r>
                    </w:p>
                  </w:tc>
                </w:sdtContent>
              </w:sdt>
            </w:tr>
          </w:tbl>
          <w:sdt>
            <w:sdtPr>
              <w:id w:val="-2039811257"/>
              <w:placeholder>
                <w:docPart w:val="C70AEE10D8BA4212A4C49052BDEB62D0"/>
              </w:placeholder>
              <w:temporary/>
              <w:showingPlcHdr/>
              <w:text/>
            </w:sdtPr>
            <w:sdtEndPr/>
            <w:sdtContent>
              <w:p w:rsidR="009D2335" w:rsidRDefault="0057522A">
                <w:pPr>
                  <w:pStyle w:val="Heading2"/>
                </w:pPr>
                <w:r>
                  <w:t>Product or Service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3C07DAC" wp14:editId="4AA1F6F7">
                              <wp:extent cx="1133475" cy="1142365"/>
                              <wp:effectExtent l="0" t="0" r="9525" b="635"/>
                              <wp:docPr id="11" name="Picture 11"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453630138"/>
                  <w:placeholder>
                    <w:docPart w:val="70A9A79D83994086BAE0E55F9566B5F1"/>
                  </w:placeholder>
                  <w:temporary/>
                  <w:showingPlcHdr/>
                </w:sdtPr>
                <w:sdtEndPr/>
                <w:sdtContent>
                  <w:tc>
                    <w:tcPr>
                      <w:tcW w:w="4032" w:type="dxa"/>
                    </w:tcPr>
                    <w:p w:rsidR="009D2335" w:rsidRDefault="0057522A">
                      <w:r>
                        <w:t>To print this booklet two-sided, click File and then click Print. Under the option that defaults to Print One Sided, select a two-sided print setting. This booklet is setup to flip on the short side of the page.</w:t>
                      </w:r>
                    </w:p>
                  </w:tc>
                </w:sdtContent>
              </w:sdt>
            </w:tr>
          </w:tbl>
          <w:p w:rsidR="009D2335" w:rsidRDefault="009D2335"/>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5</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Heading1"/>
            </w:pPr>
            <w:r>
              <w:lastRenderedPageBreak/>
              <w:t>Make It Your Own</w:t>
            </w:r>
          </w:p>
          <w:p w:rsidR="009D2335" w:rsidRDefault="0057522A">
            <w:pPr>
              <w:spacing w:after="200" w:line="264" w:lineRule="auto"/>
            </w:pPr>
            <w:r>
              <w:t>If you think a document that looks this good has to be difficult to format, think again!</w:t>
            </w:r>
          </w:p>
          <w:p w:rsidR="009D2335" w:rsidRDefault="0057522A">
            <w:pPr>
              <w:spacing w:after="200" w:line="264" w:lineRule="auto"/>
            </w:pPr>
            <w:r>
              <w:t>We've created styles that let you match the formatting in this brochure with just a click. On the Home tab of the ribbon, check out the Styles gallery.</w:t>
            </w:r>
          </w:p>
          <w:p w:rsidR="009D2335" w:rsidRDefault="0057522A">
            <w:pPr>
              <w:pStyle w:val="Quote"/>
            </w:pPr>
            <w:r>
              <w:t>This is the Quote style. It’s great for calling out a few very important points.</w:t>
            </w:r>
          </w:p>
          <w:p w:rsidR="009D2335" w:rsidRDefault="0057522A">
            <w:pPr>
              <w:pStyle w:val="Heading2"/>
            </w:pPr>
            <w:r>
              <w:t>Customize in Almost No Time</w:t>
            </w:r>
          </w:p>
          <w:p w:rsidR="009D2335" w:rsidRDefault="0057522A">
            <w:r>
              <w:t>To try out other looks for this brochure, on the Design tab of the ribbon, check out the Themes, Colors, and Fonts galleries.</w:t>
            </w:r>
          </w:p>
          <w:p w:rsidR="009D2335" w:rsidRDefault="0057522A">
            <w:r>
              <w:t>Have your own company fonts or colors? No problem! Those galleries give you the option to add your own.</w:t>
            </w:r>
          </w:p>
          <w:p w:rsidR="009D2335" w:rsidRDefault="0057522A">
            <w:pPr>
              <w:pStyle w:val="Heading2"/>
            </w:pPr>
            <w:r>
              <w:t>Make It Picture Perfect</w:t>
            </w:r>
          </w:p>
          <w:p w:rsidR="009D2335" w:rsidRDefault="0057522A">
            <w:r>
              <w:t>To replace any photo with your own, just right-click it and then click Change Picture.</w:t>
            </w:r>
          </w:p>
          <w:p w:rsidR="009D2335" w:rsidRDefault="0057522A">
            <w:r>
              <w:t>If your photo is not a flawless fit for the space, you can crop it to fit in almost no time. Just select the picture and then, on the Picture Tools Format tab, click Crop.</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pPr>
              <w:pStyle w:val="Heading1"/>
            </w:pPr>
            <w:r>
              <w:t>Overview of Programs</w:t>
            </w:r>
          </w:p>
          <w:sdt>
            <w:sdtPr>
              <w:id w:val="1086196635"/>
              <w:placeholder>
                <w:docPart w:val="CDD5C98F83C04047A50DFBB0C43E7BDB"/>
              </w:placeholder>
              <w:temporary/>
              <w:showingPlcHdr/>
              <w:text/>
            </w:sdtPr>
            <w:sdtEndPr/>
            <w:sdtContent>
              <w:p w:rsidR="009D2335" w:rsidRDefault="0057522A">
                <w:pPr>
                  <w:pStyle w:val="Heading2"/>
                </w:pPr>
                <w:r>
                  <w:t>Program 1</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28C4682" wp14:editId="1A79CED5">
                              <wp:extent cx="1135011" cy="1143000"/>
                              <wp:effectExtent l="0" t="0" r="8255" b="0"/>
                              <wp:docPr id="12" name="Picture 12" descr="Closeup photo of chef adding ingredients to 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9D2335" w:rsidRDefault="009D2335">
                  <w:pPr>
                    <w:pStyle w:val="NoSpacing"/>
                  </w:pPr>
                </w:p>
              </w:tc>
              <w:sdt>
                <w:sdtPr>
                  <w:id w:val="-1783480801"/>
                  <w:placeholder>
                    <w:docPart w:val="76F76D9A53124B43AC3CE53A3629F631"/>
                  </w:placeholder>
                  <w:temporary/>
                  <w:showingPlcHdr/>
                </w:sdtPr>
                <w:sdtEndPr/>
                <w:sdtContent>
                  <w:tc>
                    <w:tcPr>
                      <w:tcW w:w="4032" w:type="dxa"/>
                    </w:tcPr>
                    <w:p w:rsidR="009D2335" w:rsidRDefault="0057522A">
                      <w:r>
                        <w:t xml:space="preserve">To replace any placeholder text, such as this, just click it and type. </w:t>
                      </w:r>
                    </w:p>
                    <w:p w:rsidR="009D2335" w:rsidRDefault="0057522A">
                      <w:r>
                        <w:t>Some pages in this template don’t use placeholders, so that you can easily customize the formatting and layout as needed.</w:t>
                      </w:r>
                    </w:p>
                  </w:tc>
                </w:sdtContent>
              </w:sdt>
            </w:tr>
          </w:tbl>
          <w:sdt>
            <w:sdtPr>
              <w:id w:val="2032536908"/>
              <w:placeholder>
                <w:docPart w:val="C5A46DFCA5414EDF858F63DB7A9A5A8A"/>
              </w:placeholder>
              <w:temporary/>
              <w:showingPlcHdr/>
              <w:text/>
            </w:sdtPr>
            <w:sdtEndPr/>
            <w:sdtContent>
              <w:p w:rsidR="009D2335" w:rsidRDefault="0057522A">
                <w:pPr>
                  <w:pStyle w:val="Heading2"/>
                </w:pPr>
                <w:r>
                  <w:t>Program 2</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4E00808B" wp14:editId="0450330F">
                              <wp:extent cx="1133475" cy="1142365"/>
                              <wp:effectExtent l="0" t="0" r="9525" b="635"/>
                              <wp:docPr id="13" name="Picture 13" descr="Closeup photo of an elegant dinner dish with artful pl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l="17203" r="16739"/>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685705779"/>
                  <w:placeholder>
                    <w:docPart w:val="AC7D54CC84B04961B5C72E45995B2D06"/>
                  </w:placeholder>
                  <w:temporary/>
                  <w:showingPlcHdr/>
                </w:sdtPr>
                <w:sdtEndPr/>
                <w:sdtContent>
                  <w:tc>
                    <w:tcPr>
                      <w:tcW w:w="4032" w:type="dxa"/>
                    </w:tcPr>
                    <w:p w:rsidR="009D2335" w:rsidRDefault="0057522A">
                      <w:r>
                        <w:t>Add your text here.</w:t>
                      </w:r>
                    </w:p>
                  </w:tc>
                </w:sdtContent>
              </w:sdt>
            </w:tr>
          </w:tbl>
          <w:sdt>
            <w:sdtPr>
              <w:id w:val="610782471"/>
              <w:placeholder>
                <w:docPart w:val="3791EF8CE1454EA487189861EE3C465D"/>
              </w:placeholder>
              <w:temporary/>
              <w:showingPlcHdr/>
              <w:text/>
            </w:sdtPr>
            <w:sdtEndPr/>
            <w:sdtContent>
              <w:p w:rsidR="009D2335" w:rsidRDefault="0057522A">
                <w:pPr>
                  <w:pStyle w:val="Heading2"/>
                </w:pPr>
                <w:r>
                  <w:t>Program 3</w:t>
                </w:r>
              </w:p>
            </w:sdtContent>
          </w:sdt>
          <w:tbl>
            <w:tblPr>
              <w:tblW w:w="0" w:type="auto"/>
              <w:tblCellMar>
                <w:left w:w="0" w:type="dxa"/>
                <w:right w:w="144" w:type="dxa"/>
              </w:tblCellMar>
              <w:tblLook w:val="04A0" w:firstRow="1" w:lastRow="0" w:firstColumn="1" w:lastColumn="0" w:noHBand="0" w:noVBand="1"/>
              <w:tblDescription w:val="Photo with item description"/>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13C382C5" wp14:editId="4E7C7B82">
                              <wp:extent cx="1133475" cy="1142365"/>
                              <wp:effectExtent l="0" t="0" r="9525" b="635"/>
                              <wp:docPr id="14" name="Picture 14" descr="Closeup photo of a chef's hands managing a saucepan containing a potato dish, on a gas burner 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l="5580" r="28008"/>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sdt>
                <w:sdtPr>
                  <w:id w:val="-104507052"/>
                  <w:placeholder>
                    <w:docPart w:val="AC7D54CC84B04961B5C72E45995B2D06"/>
                  </w:placeholder>
                  <w:temporary/>
                  <w:showingPlcHdr/>
                </w:sdtPr>
                <w:sdtEndPr/>
                <w:sdtContent>
                  <w:tc>
                    <w:tcPr>
                      <w:tcW w:w="4032" w:type="dxa"/>
                    </w:tcPr>
                    <w:p w:rsidR="009D2335" w:rsidRDefault="0057522A">
                      <w:r>
                        <w:t>Add your text here.</w:t>
                      </w:r>
                    </w:p>
                  </w:tc>
                </w:sdtContent>
              </w:sdt>
            </w:tr>
          </w:tbl>
          <w:p w:rsidR="009D2335" w:rsidRDefault="009D2335"/>
        </w:tc>
      </w:tr>
      <w:tr w:rsidR="009D2335">
        <w:trPr>
          <w:trHeight w:hRule="exact" w:val="504"/>
        </w:trPr>
        <w:tc>
          <w:tcPr>
            <w:tcW w:w="6192" w:type="dxa"/>
            <w:vAlign w:val="bottom"/>
          </w:tcPr>
          <w:p w:rsidR="009D2335" w:rsidRDefault="0057522A">
            <w:pPr>
              <w:pStyle w:val="NoSpacing"/>
              <w:rPr>
                <w:rStyle w:val="PageNumber"/>
              </w:rPr>
            </w:pPr>
            <w:r>
              <w:rPr>
                <w:rStyle w:val="PageNumber"/>
              </w:rPr>
              <w:t>4</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1</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Default="0057522A">
            <w:pPr>
              <w:pStyle w:val="Heading1"/>
            </w:pPr>
            <w:r>
              <w:lastRenderedPageBreak/>
              <w:t>Getting Started</w:t>
            </w:r>
          </w:p>
          <w:p w:rsidR="009D2335" w:rsidRDefault="0057522A">
            <w:pPr>
              <w:pStyle w:val="Heading2"/>
              <w:spacing w:before="180"/>
            </w:pPr>
            <w:r>
              <w:t>What to Include?</w:t>
            </w:r>
          </w:p>
          <w:p w:rsidR="009D2335" w:rsidRDefault="0057522A">
            <w:pPr>
              <w:spacing w:after="200" w:line="264" w:lineRule="auto"/>
            </w:pPr>
            <w:r>
              <w:t xml:space="preserve">We know you could go on for hours about how great your business is. (And we don’t blame you—you’re amazing!) But since you need to keep it short and sweet, here are a few suggestions … </w:t>
            </w:r>
          </w:p>
          <w:p w:rsidR="009D2335" w:rsidRDefault="0057522A">
            <w:pPr>
              <w:pStyle w:val="Quote"/>
            </w:pPr>
            <w:r>
              <w:t>“Your company is the greatest. I can’t imagine anyone living without you.” —Very smart customer</w:t>
            </w:r>
          </w:p>
          <w:p w:rsidR="009D2335" w:rsidRDefault="0057522A">
            <w:pPr>
              <w:pStyle w:val="Heading2"/>
            </w:pPr>
            <w:r>
              <w:t>Focus on What You Do Best</w:t>
            </w:r>
          </w:p>
          <w:p w:rsidR="009D2335" w:rsidRDefault="0057522A">
            <w:pPr>
              <w:spacing w:after="200" w:line="264" w:lineRule="auto"/>
            </w:pPr>
            <w:r>
              <w:t xml:space="preserve">If you’re using this booklet for a company brochure, these middle pages are a good place for a summary of competitive benefits or some of those glowing testimonials, like the one above. </w:t>
            </w:r>
          </w:p>
          <w:p w:rsidR="009D2335" w:rsidRDefault="0057522A">
            <w:pPr>
              <w:spacing w:before="200" w:after="200" w:line="264" w:lineRule="auto"/>
            </w:pPr>
            <w:r>
              <w:t>You might also want to mention a few of your most impressive clients here:</w:t>
            </w:r>
          </w:p>
          <w:p w:rsidR="009D2335" w:rsidRDefault="0057522A">
            <w:pPr>
              <w:pStyle w:val="ListBullet"/>
              <w:spacing w:line="264" w:lineRule="auto"/>
            </w:pPr>
            <w:r>
              <w:t>Big, important company</w:t>
            </w:r>
          </w:p>
          <w:p w:rsidR="009D2335" w:rsidRDefault="0057522A">
            <w:pPr>
              <w:pStyle w:val="ListBullet"/>
              <w:spacing w:line="264" w:lineRule="auto"/>
            </w:pPr>
            <w:r>
              <w:t>Really well-known company</w:t>
            </w:r>
          </w:p>
          <w:p w:rsidR="009D2335" w:rsidRDefault="0057522A">
            <w:pPr>
              <w:pStyle w:val="ListBullet"/>
              <w:spacing w:line="264" w:lineRule="auto"/>
            </w:pPr>
            <w:r>
              <w:t>Very impressive company</w:t>
            </w:r>
          </w:p>
          <w:p w:rsidR="009D2335" w:rsidRDefault="0057522A">
            <w:r>
              <w:t>Additionally, you could include a bulleted list of products, services, or major benefits of working with your company. Or just summarize your finer points in a few concise paragraphs.</w:t>
            </w: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9D2335" w:rsidRDefault="0057522A">
            <w:r>
              <w:t>If your business doesn’t lend itself to photos as easily as the beautiful culinary examples shown in this template, have no fear. You can just select and delete a page of photos and replace it with text using the styles provided.</w:t>
            </w:r>
          </w:p>
          <w:p w:rsidR="009D2335" w:rsidRDefault="0057522A">
            <w:r>
              <w:t>A picture is worth 10,000 words, but only if it’s the right one. In marketing materials, remember that any image you use—good or bad—makes a statement about your business.</w:t>
            </w:r>
          </w:p>
          <w:p w:rsidR="009D2335" w:rsidRDefault="0057522A">
            <w:pPr>
              <w:pStyle w:val="Heading1"/>
              <w:spacing w:before="480"/>
            </w:pPr>
            <w:r>
              <w:t>Don’t Forget the Mission</w:t>
            </w:r>
          </w:p>
          <w:p w:rsidR="009D2335" w:rsidRDefault="0057522A">
            <w:pPr>
              <w:pStyle w:val="Heading2"/>
            </w:pPr>
            <w:r>
              <w:t>This is a great spot for a mission statement</w:t>
            </w:r>
          </w:p>
          <w:tbl>
            <w:tblPr>
              <w:tblW w:w="0" w:type="auto"/>
              <w:tblCellMar>
                <w:left w:w="0" w:type="dxa"/>
                <w:right w:w="144" w:type="dxa"/>
              </w:tblCellMar>
              <w:tblLook w:val="04A0" w:firstRow="1" w:lastRow="0" w:firstColumn="1" w:lastColumn="0" w:noHBand="0" w:noVBand="1"/>
              <w:tblDescription w:val="Sidebar photo table"/>
            </w:tblPr>
            <w:tblGrid>
              <w:gridCol w:w="2177"/>
              <w:gridCol w:w="4015"/>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189B100F" wp14:editId="0FC3BD29">
                              <wp:extent cx="1133475" cy="1133475"/>
                              <wp:effectExtent l="0" t="0" r="9525" b="9525"/>
                              <wp:docPr id="18" name="Picture 18" descr="Photo of various spices in porcela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6">
                                        <a:extLst>
                                          <a:ext uri="{28A0092B-C50C-407E-A947-70E740481C1C}">
                                            <a14:useLocalDpi xmlns:a14="http://schemas.microsoft.com/office/drawing/2010/main" val="0"/>
                                          </a:ext>
                                        </a:extLst>
                                      </a:blip>
                                      <a:srcRect t="1" b="5025"/>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Caption"/>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7"/>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7522A">
                        <w:pPr>
                          <w:pStyle w:val="Photo"/>
                        </w:pPr>
                        <w:r>
                          <w:rPr>
                            <w:lang w:eastAsia="en-US"/>
                          </w:rPr>
                          <w:drawing>
                            <wp:inline distT="0" distB="0" distL="0" distR="0" wp14:anchorId="633C79BA" wp14:editId="2216B860">
                              <wp:extent cx="1135011" cy="1135011"/>
                              <wp:effectExtent l="0" t="0" r="8255" b="8255"/>
                              <wp:docPr id="21" name="Picture 21" descr="Photo showing bowls of a squash or similar soup swirled with creme, and condiments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7">
                                        <a:extLst>
                                          <a:ext uri="{28A0092B-C50C-407E-A947-70E740481C1C}">
                                            <a14:useLocalDpi xmlns:a14="http://schemas.microsoft.com/office/drawing/2010/main" val="0"/>
                                          </a:ext>
                                        </a:extLst>
                                      </a:blip>
                                      <a:srcRect l="1875" r="23667" b="25542"/>
                                      <a:stretch/>
                                    </pic:blipFill>
                                    <pic:spPr>
                                      <a:xfrm>
                                        <a:off x="0" y="0"/>
                                        <a:ext cx="1135011" cy="1135011"/>
                                      </a:xfrm>
                                      <a:prstGeom prst="rect">
                                        <a:avLst/>
                                      </a:prstGeom>
                                    </pic:spPr>
                                  </pic:pic>
                                </a:graphicData>
                              </a:graphic>
                            </wp:inline>
                          </w:drawing>
                        </w:r>
                      </w:p>
                    </w:tc>
                  </w:tr>
                </w:tbl>
                <w:sdt>
                  <w:sdtPr>
                    <w:id w:val="-436981521"/>
                    <w:placeholder>
                      <w:docPart w:val="6F240D8421854407A1D354EC5E088523"/>
                    </w:placeholder>
                    <w:temporary/>
                    <w:showingPlcHdr/>
                  </w:sdtPr>
                  <w:sdtEndPr/>
                  <w:sdtContent>
                    <w:p w:rsidR="009D2335" w:rsidRDefault="0057522A">
                      <w:pPr>
                        <w:pStyle w:val="Caption"/>
                      </w:pPr>
                      <w:r>
                        <w:t>Add a picture caption here.</w:t>
                      </w:r>
                    </w:p>
                  </w:sdtContent>
                </w:sdt>
              </w:tc>
              <w:sdt>
                <w:sdtPr>
                  <w:id w:val="-379941620"/>
                  <w:placeholder>
                    <w:docPart w:val="AC7D54CC84B04961B5C72E45995B2D06"/>
                  </w:placeholder>
                  <w:temporary/>
                  <w:showingPlcHdr/>
                </w:sdtPr>
                <w:sdtEndPr/>
                <w:sdtContent>
                  <w:tc>
                    <w:tcPr>
                      <w:tcW w:w="4032" w:type="dxa"/>
                    </w:tcPr>
                    <w:p w:rsidR="009D2335" w:rsidRDefault="0057522A">
                      <w:r>
                        <w:t>Add your text here.</w:t>
                      </w:r>
                    </w:p>
                  </w:tc>
                </w:sdtContent>
              </w:sdt>
            </w:tr>
          </w:tbl>
          <w:p w:rsidR="009D2335" w:rsidRDefault="009D2335"/>
        </w:tc>
      </w:tr>
      <w:tr w:rsidR="009D2335">
        <w:trPr>
          <w:trHeight w:hRule="exact" w:val="504"/>
        </w:trPr>
        <w:tc>
          <w:tcPr>
            <w:tcW w:w="6192" w:type="dxa"/>
            <w:vAlign w:val="bottom"/>
          </w:tcPr>
          <w:p w:rsidR="009D2335" w:rsidRDefault="0057522A">
            <w:pPr>
              <w:pStyle w:val="NoSpacing"/>
              <w:rPr>
                <w:rStyle w:val="PageNumber"/>
              </w:rPr>
            </w:pPr>
            <w:r>
              <w:rPr>
                <w:rStyle w:val="PageNumber"/>
              </w:rPr>
              <w:t>2</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3</w:t>
            </w:r>
          </w:p>
        </w:tc>
      </w:tr>
    </w:tbl>
    <w:p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3FF"/>
    <w:rsid w:val="000F33FF"/>
    <w:rsid w:val="00363198"/>
    <w:rsid w:val="0057522A"/>
    <w:rsid w:val="00656DB0"/>
    <w:rsid w:val="009D2335"/>
    <w:rsid w:val="00E67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3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0F3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3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0F3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5.jpg"/><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elalmas.SELDATA\Desktop\Exeltemplates\Part2\32\bookl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64CFB69A6DC4C59A8EA0E66FF00661F"/>
        <w:category>
          <w:name w:val="General"/>
          <w:gallery w:val="placeholder"/>
        </w:category>
        <w:types>
          <w:type w:val="bbPlcHdr"/>
        </w:types>
        <w:behaviors>
          <w:behavior w:val="content"/>
        </w:behaviors>
        <w:guid w:val="{A9DAB813-ACB4-48B4-A473-DDC726DDEE9F}"/>
      </w:docPartPr>
      <w:docPartBody>
        <w:p w:rsidR="00000000" w:rsidRDefault="008A3D13">
          <w:pPr>
            <w:pStyle w:val="B64CFB69A6DC4C59A8EA0E66FF00661F"/>
          </w:pPr>
          <w:r>
            <w:t>If you have a physical location, provide brief directional information, such as highways or landmarks:</w:t>
          </w:r>
        </w:p>
      </w:docPartBody>
    </w:docPart>
    <w:docPart>
      <w:docPartPr>
        <w:name w:val="7618E78200AB46AB918768BC7F20BF84"/>
        <w:category>
          <w:name w:val="General"/>
          <w:gallery w:val="placeholder"/>
        </w:category>
        <w:types>
          <w:type w:val="bbPlcHdr"/>
        </w:types>
        <w:behaviors>
          <w:behavior w:val="content"/>
        </w:behaviors>
        <w:guid w:val="{195B296B-8439-47D1-BD5F-E969B20A6EED}"/>
      </w:docPartPr>
      <w:docPartBody>
        <w:p w:rsidR="00000000" w:rsidRDefault="008A3D13">
          <w:pPr>
            <w:pStyle w:val="7618E78200AB46AB918768BC7F20BF84"/>
          </w:pPr>
          <w:r>
            <w:t>[Street Address]</w:t>
          </w:r>
          <w:r>
            <w:br/>
            <w:t>[City, ST  ZIP Code]</w:t>
          </w:r>
        </w:p>
      </w:docPartBody>
    </w:docPart>
    <w:docPart>
      <w:docPartPr>
        <w:name w:val="2C8FC530D8A6444AAF0B941DC6356136"/>
        <w:category>
          <w:name w:val="General"/>
          <w:gallery w:val="placeholder"/>
        </w:category>
        <w:types>
          <w:type w:val="bbPlcHdr"/>
        </w:types>
        <w:behaviors>
          <w:behavior w:val="content"/>
        </w:behaviors>
        <w:guid w:val="{E99E4F49-142A-4F72-8E39-DFC62A535B16}"/>
      </w:docPartPr>
      <w:docPartBody>
        <w:p w:rsidR="00000000" w:rsidRDefault="008A3D13">
          <w:pPr>
            <w:pStyle w:val="2C8FC530D8A6444AAF0B941DC6356136"/>
          </w:pPr>
          <w:r>
            <w:t>[Telephone]</w:t>
          </w:r>
        </w:p>
      </w:docPartBody>
    </w:docPart>
    <w:docPart>
      <w:docPartPr>
        <w:name w:val="DA4F05EC37DA4EE28530882B39C4C30C"/>
        <w:category>
          <w:name w:val="General"/>
          <w:gallery w:val="placeholder"/>
        </w:category>
        <w:types>
          <w:type w:val="bbPlcHdr"/>
        </w:types>
        <w:behaviors>
          <w:behavior w:val="content"/>
        </w:behaviors>
        <w:guid w:val="{C7020901-F092-42C6-A372-404737464B37}"/>
      </w:docPartPr>
      <w:docPartBody>
        <w:p w:rsidR="00000000" w:rsidRDefault="008A3D13">
          <w:pPr>
            <w:pStyle w:val="DA4F05EC37DA4EE28530882B39C4C30C"/>
          </w:pPr>
          <w:r>
            <w:t>[Email address]</w:t>
          </w:r>
        </w:p>
      </w:docPartBody>
    </w:docPart>
    <w:docPart>
      <w:docPartPr>
        <w:name w:val="CBEDAB4454364BC1AC5137E52DBA3574"/>
        <w:category>
          <w:name w:val="General"/>
          <w:gallery w:val="placeholder"/>
        </w:category>
        <w:types>
          <w:type w:val="bbPlcHdr"/>
        </w:types>
        <w:behaviors>
          <w:behavior w:val="content"/>
        </w:behaviors>
        <w:guid w:val="{DC2BFA32-E58D-4E66-993C-7374BF675309}"/>
      </w:docPartPr>
      <w:docPartBody>
        <w:p w:rsidR="00000000" w:rsidRDefault="008A3D13">
          <w:pPr>
            <w:pStyle w:val="CBEDAB4454364BC1AC5137E52DBA3574"/>
          </w:pPr>
          <w:r>
            <w:t>[Web address]</w:t>
          </w:r>
        </w:p>
      </w:docPartBody>
    </w:docPart>
    <w:docPart>
      <w:docPartPr>
        <w:name w:val="12AAD25441FF4ED19B703393A16FB97A"/>
        <w:category>
          <w:name w:val="General"/>
          <w:gallery w:val="placeholder"/>
        </w:category>
        <w:types>
          <w:type w:val="bbPlcHdr"/>
        </w:types>
        <w:behaviors>
          <w:behavior w:val="content"/>
        </w:behaviors>
        <w:guid w:val="{985E3083-E0F4-48E7-A516-6D9E53F5E9D9}"/>
      </w:docPartPr>
      <w:docPartBody>
        <w:p w:rsidR="00000000" w:rsidRDefault="008A3D13">
          <w:pPr>
            <w:pStyle w:val="12AAD25441FF4ED19B703393A16FB97A"/>
          </w:pPr>
          <w:r>
            <w:t>[Company Name]</w:t>
          </w:r>
        </w:p>
      </w:docPartBody>
    </w:docPart>
    <w:docPart>
      <w:docPartPr>
        <w:name w:val="6D15821539744FCB8B2536FA13272E12"/>
        <w:category>
          <w:name w:val="General"/>
          <w:gallery w:val="placeholder"/>
        </w:category>
        <w:types>
          <w:type w:val="bbPlcHdr"/>
        </w:types>
        <w:behaviors>
          <w:behavior w:val="content"/>
        </w:behaviors>
        <w:guid w:val="{DA3A784C-FF5A-4287-88A9-7D78C6211D18}"/>
      </w:docPartPr>
      <w:docPartBody>
        <w:p w:rsidR="00000000" w:rsidRDefault="008A3D13">
          <w:pPr>
            <w:pStyle w:val="6D15821539744FCB8B2536FA13272E12"/>
          </w:pPr>
          <w:r>
            <w:t>[Title of Your Brochure or Booklet]</w:t>
          </w:r>
        </w:p>
      </w:docPartBody>
    </w:docPart>
    <w:docPart>
      <w:docPartPr>
        <w:name w:val="AEAB56795FE34469B69833B678708D62"/>
        <w:category>
          <w:name w:val="General"/>
          <w:gallery w:val="placeholder"/>
        </w:category>
        <w:types>
          <w:type w:val="bbPlcHdr"/>
        </w:types>
        <w:behaviors>
          <w:behavior w:val="content"/>
        </w:behaviors>
        <w:guid w:val="{B9FDD946-855B-47E3-8588-F94F961482CA}"/>
      </w:docPartPr>
      <w:docPartBody>
        <w:p w:rsidR="00000000" w:rsidRDefault="008A3D13">
          <w:pPr>
            <w:pStyle w:val="AEAB56795FE34469B69833B678708D62"/>
          </w:pPr>
          <w:r>
            <w:t>[Subtitle]</w:t>
          </w:r>
        </w:p>
      </w:docPartBody>
    </w:docPart>
    <w:docPart>
      <w:docPartPr>
        <w:name w:val="B835901933C84A8BA7FECC8D9C0CC5A9"/>
        <w:category>
          <w:name w:val="General"/>
          <w:gallery w:val="placeholder"/>
        </w:category>
        <w:types>
          <w:type w:val="bbPlcHdr"/>
        </w:types>
        <w:behaviors>
          <w:behavior w:val="content"/>
        </w:behaviors>
        <w:guid w:val="{C7530EB1-4D3B-4760-A93E-AA3EAD383C7B}"/>
      </w:docPartPr>
      <w:docPartBody>
        <w:p w:rsidR="00000000" w:rsidRDefault="008A3D13">
          <w:pPr>
            <w:pStyle w:val="B835901933C84A8BA7FECC8D9C0CC5A9"/>
          </w:pPr>
          <w:r>
            <w:t>Product or Service 1</w:t>
          </w:r>
        </w:p>
      </w:docPartBody>
    </w:docPart>
    <w:docPart>
      <w:docPartPr>
        <w:name w:val="0FD91F248C234D1F840766F0073B1E6C"/>
        <w:category>
          <w:name w:val="General"/>
          <w:gallery w:val="placeholder"/>
        </w:category>
        <w:types>
          <w:type w:val="bbPlcHdr"/>
        </w:types>
        <w:behaviors>
          <w:behavior w:val="content"/>
        </w:behaviors>
        <w:guid w:val="{32646525-A37A-4E4F-B4B8-C78784237268}"/>
      </w:docPartPr>
      <w:docPartBody>
        <w:p w:rsidR="0035749B" w:rsidRDefault="008A3D13">
          <w:r>
            <w:t xml:space="preserve">Wondering why the page number on this page is 5? This is the inside back cover. </w:t>
          </w:r>
        </w:p>
        <w:p w:rsidR="00000000" w:rsidRDefault="008A3D13">
          <w:pPr>
            <w:pStyle w:val="0FD91F248C234D1F840766F0073B1E6C"/>
          </w:pPr>
          <w:r>
            <w:t xml:space="preserve">This </w:t>
          </w:r>
          <w:r>
            <w:t>booklet is setup to make it easy to print a two-sided, eight-page booklet. The tips on this page will help you get that done.</w:t>
          </w:r>
        </w:p>
      </w:docPartBody>
    </w:docPart>
    <w:docPart>
      <w:docPartPr>
        <w:name w:val="B960015F51654C209A7D36E6C0CBA010"/>
        <w:category>
          <w:name w:val="General"/>
          <w:gallery w:val="placeholder"/>
        </w:category>
        <w:types>
          <w:type w:val="bbPlcHdr"/>
        </w:types>
        <w:behaviors>
          <w:behavior w:val="content"/>
        </w:behaviors>
        <w:guid w:val="{FA812363-1224-4F10-9EF3-E296B4B859F6}"/>
      </w:docPartPr>
      <w:docPartBody>
        <w:p w:rsidR="00000000" w:rsidRDefault="008A3D13">
          <w:pPr>
            <w:pStyle w:val="B960015F51654C209A7D36E6C0CBA010"/>
          </w:pPr>
          <w:r>
            <w:t>Product or Service 2</w:t>
          </w:r>
        </w:p>
      </w:docPartBody>
    </w:docPart>
    <w:docPart>
      <w:docPartPr>
        <w:name w:val="576191B3554640DD96BC76E731060820"/>
        <w:category>
          <w:name w:val="General"/>
          <w:gallery w:val="placeholder"/>
        </w:category>
        <w:types>
          <w:type w:val="bbPlcHdr"/>
        </w:types>
        <w:behaviors>
          <w:behavior w:val="content"/>
        </w:behaviors>
        <w:guid w:val="{4508E186-99FD-4C6F-8FCA-B4BF4E0F0DFB}"/>
      </w:docPartPr>
      <w:docPartBody>
        <w:p w:rsidR="00000000" w:rsidRDefault="008A3D13">
          <w:pPr>
            <w:pStyle w:val="576191B3554640DD96BC76E731060820"/>
          </w:pPr>
          <w:r>
            <w:t>The bottom of inside pages is setup for you to manually add page numbers, so it’s easy t</w:t>
          </w:r>
          <w:r>
            <w:t>o adjust numbering for your printing preferences. The table of contents at left is also setup for manual editing, so you can easily update page numbers.</w:t>
          </w:r>
        </w:p>
      </w:docPartBody>
    </w:docPart>
    <w:docPart>
      <w:docPartPr>
        <w:name w:val="C70AEE10D8BA4212A4C49052BDEB62D0"/>
        <w:category>
          <w:name w:val="General"/>
          <w:gallery w:val="placeholder"/>
        </w:category>
        <w:types>
          <w:type w:val="bbPlcHdr"/>
        </w:types>
        <w:behaviors>
          <w:behavior w:val="content"/>
        </w:behaviors>
        <w:guid w:val="{A21E03F7-21F0-4C38-B193-33DD9AB9058D}"/>
      </w:docPartPr>
      <w:docPartBody>
        <w:p w:rsidR="00000000" w:rsidRDefault="008A3D13">
          <w:pPr>
            <w:pStyle w:val="C70AEE10D8BA4212A4C49052BDEB62D0"/>
          </w:pPr>
          <w:r>
            <w:t>Product or Service 3</w:t>
          </w:r>
        </w:p>
      </w:docPartBody>
    </w:docPart>
    <w:docPart>
      <w:docPartPr>
        <w:name w:val="70A9A79D83994086BAE0E55F9566B5F1"/>
        <w:category>
          <w:name w:val="General"/>
          <w:gallery w:val="placeholder"/>
        </w:category>
        <w:types>
          <w:type w:val="bbPlcHdr"/>
        </w:types>
        <w:behaviors>
          <w:behavior w:val="content"/>
        </w:behaviors>
        <w:guid w:val="{1A13D20E-2207-4161-B87F-5D549D7B7874}"/>
      </w:docPartPr>
      <w:docPartBody>
        <w:p w:rsidR="00000000" w:rsidRDefault="008A3D13">
          <w:pPr>
            <w:pStyle w:val="70A9A79D83994086BAE0E55F9566B5F1"/>
          </w:pPr>
          <w:r>
            <w:t>To print this booklet two-sided, click File and then click Print. Under the option that defaults to Pri</w:t>
          </w:r>
          <w:r>
            <w:t>nt One Sided, select a two-sided print setting. This booklet is setup to flip on the short side of the page.</w:t>
          </w:r>
        </w:p>
      </w:docPartBody>
    </w:docPart>
    <w:docPart>
      <w:docPartPr>
        <w:name w:val="CDD5C98F83C04047A50DFBB0C43E7BDB"/>
        <w:category>
          <w:name w:val="General"/>
          <w:gallery w:val="placeholder"/>
        </w:category>
        <w:types>
          <w:type w:val="bbPlcHdr"/>
        </w:types>
        <w:behaviors>
          <w:behavior w:val="content"/>
        </w:behaviors>
        <w:guid w:val="{90BFD8FA-9015-4FAB-A264-286CA0541816}"/>
      </w:docPartPr>
      <w:docPartBody>
        <w:p w:rsidR="00000000" w:rsidRDefault="008A3D13">
          <w:pPr>
            <w:pStyle w:val="CDD5C98F83C04047A50DFBB0C43E7BDB"/>
          </w:pPr>
          <w:r>
            <w:t>Program 1</w:t>
          </w:r>
        </w:p>
      </w:docPartBody>
    </w:docPart>
    <w:docPart>
      <w:docPartPr>
        <w:name w:val="76F76D9A53124B43AC3CE53A3629F631"/>
        <w:category>
          <w:name w:val="General"/>
          <w:gallery w:val="placeholder"/>
        </w:category>
        <w:types>
          <w:type w:val="bbPlcHdr"/>
        </w:types>
        <w:behaviors>
          <w:behavior w:val="content"/>
        </w:behaviors>
        <w:guid w:val="{2CEBFE4D-0F6E-40E9-9C69-3641B4AD2468}"/>
      </w:docPartPr>
      <w:docPartBody>
        <w:p w:rsidR="0035749B" w:rsidRDefault="008A3D13">
          <w:r>
            <w:t>To replace any placeholder text, s</w:t>
          </w:r>
          <w:r>
            <w:t xml:space="preserve">uch as this, just click it and type. </w:t>
          </w:r>
        </w:p>
        <w:p w:rsidR="00000000" w:rsidRDefault="008A3D13">
          <w:pPr>
            <w:pStyle w:val="76F76D9A53124B43AC3CE53A3629F631"/>
          </w:pPr>
          <w:r>
            <w:t>Some pages in this template don’t use placeholders, so that you can easily customize the formatting and layout as needed.</w:t>
          </w:r>
        </w:p>
      </w:docPartBody>
    </w:docPart>
    <w:docPart>
      <w:docPartPr>
        <w:name w:val="C5A46DFCA5414EDF858F63DB7A9A5A8A"/>
        <w:category>
          <w:name w:val="General"/>
          <w:gallery w:val="placeholder"/>
        </w:category>
        <w:types>
          <w:type w:val="bbPlcHdr"/>
        </w:types>
        <w:behaviors>
          <w:behavior w:val="content"/>
        </w:behaviors>
        <w:guid w:val="{F8ADF73B-E100-487C-8DAC-1FC3F9B74362}"/>
      </w:docPartPr>
      <w:docPartBody>
        <w:p w:rsidR="00000000" w:rsidRDefault="008A3D13">
          <w:pPr>
            <w:pStyle w:val="C5A46DFCA5414EDF858F63DB7A9A5A8A"/>
          </w:pPr>
          <w:r>
            <w:t>Program 2</w:t>
          </w:r>
        </w:p>
      </w:docPartBody>
    </w:docPart>
    <w:docPart>
      <w:docPartPr>
        <w:name w:val="AC7D54CC84B04961B5C72E45995B2D06"/>
        <w:category>
          <w:name w:val="General"/>
          <w:gallery w:val="placeholder"/>
        </w:category>
        <w:types>
          <w:type w:val="bbPlcHdr"/>
        </w:types>
        <w:behaviors>
          <w:behavior w:val="content"/>
        </w:behaviors>
        <w:guid w:val="{84A633F6-DA20-46FD-943C-6489CE6244BE}"/>
      </w:docPartPr>
      <w:docPartBody>
        <w:p w:rsidR="00000000" w:rsidRDefault="008A3D13">
          <w:pPr>
            <w:pStyle w:val="AC7D54CC84B04961B5C72E45995B2D06"/>
          </w:pPr>
          <w:r>
            <w:t>Add your text here.</w:t>
          </w:r>
        </w:p>
      </w:docPartBody>
    </w:docPart>
    <w:docPart>
      <w:docPartPr>
        <w:name w:val="3791EF8CE1454EA487189861EE3C465D"/>
        <w:category>
          <w:name w:val="General"/>
          <w:gallery w:val="placeholder"/>
        </w:category>
        <w:types>
          <w:type w:val="bbPlcHdr"/>
        </w:types>
        <w:behaviors>
          <w:behavior w:val="content"/>
        </w:behaviors>
        <w:guid w:val="{B583A0BF-7947-4170-9361-54241C2803F7}"/>
      </w:docPartPr>
      <w:docPartBody>
        <w:p w:rsidR="00000000" w:rsidRDefault="008A3D13">
          <w:pPr>
            <w:pStyle w:val="3791EF8CE1454EA487189861EE3C465D"/>
          </w:pPr>
          <w:r>
            <w:t>Program 3</w:t>
          </w:r>
        </w:p>
      </w:docPartBody>
    </w:docPart>
    <w:docPart>
      <w:docPartPr>
        <w:name w:val="6F240D8421854407A1D354EC5E088523"/>
        <w:category>
          <w:name w:val="General"/>
          <w:gallery w:val="placeholder"/>
        </w:category>
        <w:types>
          <w:type w:val="bbPlcHdr"/>
        </w:types>
        <w:behaviors>
          <w:behavior w:val="content"/>
        </w:behaviors>
        <w:guid w:val="{48D7BF2D-A3EB-4A54-9E9C-8AA69D40C1AC}"/>
      </w:docPartPr>
      <w:docPartBody>
        <w:p w:rsidR="00000000" w:rsidRDefault="008A3D13">
          <w:pPr>
            <w:pStyle w:val="6F240D8421854407A1D354EC5E088523"/>
          </w:pPr>
          <w:r>
            <w:t>Add a picture caption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D13"/>
    <w:rsid w:val="008A3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4CFB69A6DC4C59A8EA0E66FF00661F">
    <w:name w:val="B64CFB69A6DC4C59A8EA0E66FF00661F"/>
  </w:style>
  <w:style w:type="paragraph" w:customStyle="1" w:styleId="7618E78200AB46AB918768BC7F20BF84">
    <w:name w:val="7618E78200AB46AB918768BC7F20BF84"/>
  </w:style>
  <w:style w:type="paragraph" w:customStyle="1" w:styleId="2C8FC530D8A6444AAF0B941DC6356136">
    <w:name w:val="2C8FC530D8A6444AAF0B941DC6356136"/>
  </w:style>
  <w:style w:type="paragraph" w:customStyle="1" w:styleId="DA4F05EC37DA4EE28530882B39C4C30C">
    <w:name w:val="DA4F05EC37DA4EE28530882B39C4C30C"/>
  </w:style>
  <w:style w:type="paragraph" w:customStyle="1" w:styleId="CBEDAB4454364BC1AC5137E52DBA3574">
    <w:name w:val="CBEDAB4454364BC1AC5137E52DBA3574"/>
  </w:style>
  <w:style w:type="paragraph" w:customStyle="1" w:styleId="12AAD25441FF4ED19B703393A16FB97A">
    <w:name w:val="12AAD25441FF4ED19B703393A16FB97A"/>
  </w:style>
  <w:style w:type="paragraph" w:customStyle="1" w:styleId="6D15821539744FCB8B2536FA13272E12">
    <w:name w:val="6D15821539744FCB8B2536FA13272E12"/>
  </w:style>
  <w:style w:type="paragraph" w:customStyle="1" w:styleId="AEAB56795FE34469B69833B678708D62">
    <w:name w:val="AEAB56795FE34469B69833B678708D62"/>
  </w:style>
  <w:style w:type="paragraph" w:customStyle="1" w:styleId="B835901933C84A8BA7FECC8D9C0CC5A9">
    <w:name w:val="B835901933C84A8BA7FECC8D9C0CC5A9"/>
  </w:style>
  <w:style w:type="paragraph" w:customStyle="1" w:styleId="0FD91F248C234D1F840766F0073B1E6C">
    <w:name w:val="0FD91F248C234D1F840766F0073B1E6C"/>
  </w:style>
  <w:style w:type="paragraph" w:customStyle="1" w:styleId="B960015F51654C209A7D36E6C0CBA010">
    <w:name w:val="B960015F51654C209A7D36E6C0CBA010"/>
  </w:style>
  <w:style w:type="paragraph" w:customStyle="1" w:styleId="576191B3554640DD96BC76E731060820">
    <w:name w:val="576191B3554640DD96BC76E731060820"/>
  </w:style>
  <w:style w:type="paragraph" w:customStyle="1" w:styleId="C70AEE10D8BA4212A4C49052BDEB62D0">
    <w:name w:val="C70AEE10D8BA4212A4C49052BDEB62D0"/>
  </w:style>
  <w:style w:type="paragraph" w:customStyle="1" w:styleId="70A9A79D83994086BAE0E55F9566B5F1">
    <w:name w:val="70A9A79D83994086BAE0E55F9566B5F1"/>
  </w:style>
  <w:style w:type="paragraph" w:customStyle="1" w:styleId="CDD5C98F83C04047A50DFBB0C43E7BDB">
    <w:name w:val="CDD5C98F83C04047A50DFBB0C43E7BDB"/>
  </w:style>
  <w:style w:type="paragraph" w:customStyle="1" w:styleId="76F76D9A53124B43AC3CE53A3629F631">
    <w:name w:val="76F76D9A53124B43AC3CE53A3629F631"/>
  </w:style>
  <w:style w:type="paragraph" w:customStyle="1" w:styleId="C5A46DFCA5414EDF858F63DB7A9A5A8A">
    <w:name w:val="C5A46DFCA5414EDF858F63DB7A9A5A8A"/>
  </w:style>
  <w:style w:type="paragraph" w:customStyle="1" w:styleId="AC7D54CC84B04961B5C72E45995B2D06">
    <w:name w:val="AC7D54CC84B04961B5C72E45995B2D06"/>
  </w:style>
  <w:style w:type="paragraph" w:customStyle="1" w:styleId="3791EF8CE1454EA487189861EE3C465D">
    <w:name w:val="3791EF8CE1454EA487189861EE3C465D"/>
  </w:style>
  <w:style w:type="paragraph" w:customStyle="1" w:styleId="6F240D8421854407A1D354EC5E088523">
    <w:name w:val="6F240D8421854407A1D354EC5E0885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4CFB69A6DC4C59A8EA0E66FF00661F">
    <w:name w:val="B64CFB69A6DC4C59A8EA0E66FF00661F"/>
  </w:style>
  <w:style w:type="paragraph" w:customStyle="1" w:styleId="7618E78200AB46AB918768BC7F20BF84">
    <w:name w:val="7618E78200AB46AB918768BC7F20BF84"/>
  </w:style>
  <w:style w:type="paragraph" w:customStyle="1" w:styleId="2C8FC530D8A6444AAF0B941DC6356136">
    <w:name w:val="2C8FC530D8A6444AAF0B941DC6356136"/>
  </w:style>
  <w:style w:type="paragraph" w:customStyle="1" w:styleId="DA4F05EC37DA4EE28530882B39C4C30C">
    <w:name w:val="DA4F05EC37DA4EE28530882B39C4C30C"/>
  </w:style>
  <w:style w:type="paragraph" w:customStyle="1" w:styleId="CBEDAB4454364BC1AC5137E52DBA3574">
    <w:name w:val="CBEDAB4454364BC1AC5137E52DBA3574"/>
  </w:style>
  <w:style w:type="paragraph" w:customStyle="1" w:styleId="12AAD25441FF4ED19B703393A16FB97A">
    <w:name w:val="12AAD25441FF4ED19B703393A16FB97A"/>
  </w:style>
  <w:style w:type="paragraph" w:customStyle="1" w:styleId="6D15821539744FCB8B2536FA13272E12">
    <w:name w:val="6D15821539744FCB8B2536FA13272E12"/>
  </w:style>
  <w:style w:type="paragraph" w:customStyle="1" w:styleId="AEAB56795FE34469B69833B678708D62">
    <w:name w:val="AEAB56795FE34469B69833B678708D62"/>
  </w:style>
  <w:style w:type="paragraph" w:customStyle="1" w:styleId="B835901933C84A8BA7FECC8D9C0CC5A9">
    <w:name w:val="B835901933C84A8BA7FECC8D9C0CC5A9"/>
  </w:style>
  <w:style w:type="paragraph" w:customStyle="1" w:styleId="0FD91F248C234D1F840766F0073B1E6C">
    <w:name w:val="0FD91F248C234D1F840766F0073B1E6C"/>
  </w:style>
  <w:style w:type="paragraph" w:customStyle="1" w:styleId="B960015F51654C209A7D36E6C0CBA010">
    <w:name w:val="B960015F51654C209A7D36E6C0CBA010"/>
  </w:style>
  <w:style w:type="paragraph" w:customStyle="1" w:styleId="576191B3554640DD96BC76E731060820">
    <w:name w:val="576191B3554640DD96BC76E731060820"/>
  </w:style>
  <w:style w:type="paragraph" w:customStyle="1" w:styleId="C70AEE10D8BA4212A4C49052BDEB62D0">
    <w:name w:val="C70AEE10D8BA4212A4C49052BDEB62D0"/>
  </w:style>
  <w:style w:type="paragraph" w:customStyle="1" w:styleId="70A9A79D83994086BAE0E55F9566B5F1">
    <w:name w:val="70A9A79D83994086BAE0E55F9566B5F1"/>
  </w:style>
  <w:style w:type="paragraph" w:customStyle="1" w:styleId="CDD5C98F83C04047A50DFBB0C43E7BDB">
    <w:name w:val="CDD5C98F83C04047A50DFBB0C43E7BDB"/>
  </w:style>
  <w:style w:type="paragraph" w:customStyle="1" w:styleId="76F76D9A53124B43AC3CE53A3629F631">
    <w:name w:val="76F76D9A53124B43AC3CE53A3629F631"/>
  </w:style>
  <w:style w:type="paragraph" w:customStyle="1" w:styleId="C5A46DFCA5414EDF858F63DB7A9A5A8A">
    <w:name w:val="C5A46DFCA5414EDF858F63DB7A9A5A8A"/>
  </w:style>
  <w:style w:type="paragraph" w:customStyle="1" w:styleId="AC7D54CC84B04961B5C72E45995B2D06">
    <w:name w:val="AC7D54CC84B04961B5C72E45995B2D06"/>
  </w:style>
  <w:style w:type="paragraph" w:customStyle="1" w:styleId="3791EF8CE1454EA487189861EE3C465D">
    <w:name w:val="3791EF8CE1454EA487189861EE3C465D"/>
  </w:style>
  <w:style w:type="paragraph" w:customStyle="1" w:styleId="6F240D8421854407A1D354EC5E088523">
    <w:name w:val="6F240D8421854407A1D354EC5E0885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9A13A9-36B1-4F96-9E1B-B475770FF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template.dotx</Template>
  <TotalTime>1</TotalTime>
  <Pages>4</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Adeel Almas</dc:creator>
  <cp:lastModifiedBy>Adeel Almas</cp:lastModifiedBy>
  <cp:revision>1</cp:revision>
  <dcterms:created xsi:type="dcterms:W3CDTF">2022-04-07T08:19:00Z</dcterms:created>
  <dcterms:modified xsi:type="dcterms:W3CDTF">2022-04-07T08:20:00Z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